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C6A" w:rsidRPr="00446AFE" w:rsidRDefault="00B56C6A" w:rsidP="00446AFE">
      <w:pPr>
        <w:pStyle w:val="NoSpacing"/>
        <w:jc w:val="center"/>
        <w:rPr>
          <w:rFonts w:ascii="Times New Roman" w:hAnsi="Times New Roman"/>
          <w:b/>
        </w:rPr>
      </w:pPr>
      <w:r w:rsidRPr="00446AFE">
        <w:rPr>
          <w:rFonts w:ascii="Times New Roman" w:hAnsi="Times New Roman"/>
          <w:b/>
        </w:rPr>
        <w:t xml:space="preserve">МУНИЦИПАЛЬНОЕ БЮДЖЕТНОЕ ДОШКОЛЬНОЕ ОБРАЗОВАТЕЛЬНОЕ УЧРЕЖДЕНИЕ АЛЕКСЕЕВСКИЙ ДЕТСКИЙ САД № 1 «РОМАШКА» </w:t>
      </w:r>
    </w:p>
    <w:p w:rsidR="00B56C6A" w:rsidRPr="00446AFE" w:rsidRDefault="00B56C6A" w:rsidP="00446AFE">
      <w:pPr>
        <w:pStyle w:val="NoSpacing"/>
        <w:jc w:val="center"/>
        <w:rPr>
          <w:rFonts w:ascii="Times New Roman" w:hAnsi="Times New Roman"/>
          <w:b/>
        </w:rPr>
      </w:pPr>
      <w:r w:rsidRPr="00446AFE">
        <w:rPr>
          <w:rFonts w:ascii="Times New Roman" w:hAnsi="Times New Roman"/>
          <w:b/>
        </w:rPr>
        <w:t>АЛЕКСЕЕВСКОГО МУНИЦИПАЛЬНОГО РАЙОНА РЕСПУБЛИКИ ТАТАРСТАН</w:t>
      </w:r>
    </w:p>
    <w:p w:rsidR="00B56C6A" w:rsidRDefault="00B56C6A" w:rsidP="00446AFE">
      <w:pPr>
        <w:pStyle w:val="NoSpacing"/>
        <w:jc w:val="center"/>
        <w:rPr>
          <w:rFonts w:ascii="Times New Roman" w:hAnsi="Times New Roman"/>
        </w:rPr>
      </w:pPr>
    </w:p>
    <w:p w:rsidR="00B56C6A" w:rsidRPr="00095F84" w:rsidRDefault="00B56C6A" w:rsidP="00446AFE">
      <w:pPr>
        <w:pStyle w:val="NoSpacing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</w:t>
      </w:r>
      <w:r w:rsidRPr="00095F84">
        <w:rPr>
          <w:rFonts w:ascii="Times New Roman" w:hAnsi="Times New Roman"/>
        </w:rPr>
        <w:t>Утверждаю</w:t>
      </w:r>
      <w:r>
        <w:rPr>
          <w:rFonts w:ascii="Times New Roman" w:hAnsi="Times New Roman"/>
        </w:rPr>
        <w:t>:</w:t>
      </w:r>
    </w:p>
    <w:p w:rsidR="00B56C6A" w:rsidRDefault="00B56C6A" w:rsidP="00446AFE">
      <w:pPr>
        <w:pStyle w:val="NoSpacing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</w:t>
      </w:r>
      <w:r w:rsidRPr="00095F84">
        <w:rPr>
          <w:rFonts w:ascii="Times New Roman" w:hAnsi="Times New Roman"/>
        </w:rPr>
        <w:t>Заведующий МБДОУ</w:t>
      </w:r>
    </w:p>
    <w:p w:rsidR="00B56C6A" w:rsidRPr="00095F84" w:rsidRDefault="00B56C6A" w:rsidP="002B79B0">
      <w:pPr>
        <w:pStyle w:val="NoSpacing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Симашева А.В.______</w:t>
      </w:r>
    </w:p>
    <w:p w:rsidR="00B56C6A" w:rsidRPr="00095F84" w:rsidRDefault="00B56C6A" w:rsidP="00095F84">
      <w:pPr>
        <w:pStyle w:val="NoSpacing"/>
        <w:jc w:val="right"/>
        <w:rPr>
          <w:rFonts w:ascii="Times New Roman" w:hAnsi="Times New Roman"/>
        </w:rPr>
      </w:pPr>
    </w:p>
    <w:p w:rsidR="00B56C6A" w:rsidRPr="00095F84" w:rsidRDefault="00B56C6A" w:rsidP="00095F84">
      <w:pPr>
        <w:pStyle w:val="NoSpacing"/>
        <w:jc w:val="right"/>
        <w:rPr>
          <w:rFonts w:ascii="Times New Roman" w:hAnsi="Times New Roman"/>
        </w:rPr>
      </w:pPr>
    </w:p>
    <w:p w:rsidR="00B56C6A" w:rsidRDefault="00B56C6A" w:rsidP="00095F84">
      <w:pPr>
        <w:pStyle w:val="NoSpacing"/>
        <w:jc w:val="right"/>
        <w:rPr>
          <w:rFonts w:ascii="Times New Roman" w:hAnsi="Times New Roman"/>
          <w:sz w:val="24"/>
          <w:szCs w:val="24"/>
        </w:rPr>
      </w:pPr>
    </w:p>
    <w:p w:rsidR="00B56C6A" w:rsidRDefault="00B56C6A" w:rsidP="00095F84">
      <w:pPr>
        <w:pStyle w:val="NoSpacing"/>
        <w:jc w:val="right"/>
        <w:rPr>
          <w:rFonts w:ascii="Times New Roman" w:hAnsi="Times New Roman"/>
          <w:sz w:val="24"/>
          <w:szCs w:val="24"/>
        </w:rPr>
      </w:pPr>
    </w:p>
    <w:p w:rsidR="00B56C6A" w:rsidRDefault="00B56C6A" w:rsidP="00095F84">
      <w:pPr>
        <w:pStyle w:val="NoSpacing"/>
        <w:jc w:val="right"/>
        <w:rPr>
          <w:rFonts w:ascii="Times New Roman" w:hAnsi="Times New Roman"/>
          <w:sz w:val="24"/>
          <w:szCs w:val="24"/>
        </w:rPr>
      </w:pPr>
    </w:p>
    <w:p w:rsidR="00B56C6A" w:rsidRDefault="00B56C6A" w:rsidP="00095F84">
      <w:pPr>
        <w:pStyle w:val="NoSpacing"/>
        <w:jc w:val="right"/>
        <w:rPr>
          <w:rFonts w:ascii="Times New Roman" w:hAnsi="Times New Roman"/>
          <w:sz w:val="24"/>
          <w:szCs w:val="24"/>
        </w:rPr>
      </w:pPr>
    </w:p>
    <w:p w:rsidR="00B56C6A" w:rsidRPr="004C63B8" w:rsidRDefault="00B56C6A" w:rsidP="00095F84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4C63B8">
        <w:rPr>
          <w:rFonts w:ascii="Times New Roman" w:hAnsi="Times New Roman"/>
          <w:b/>
          <w:sz w:val="28"/>
          <w:szCs w:val="28"/>
        </w:rPr>
        <w:t>ПЛАН МЕРОПРИЯТИЙ</w:t>
      </w:r>
    </w:p>
    <w:p w:rsidR="00B56C6A" w:rsidRPr="004C63B8" w:rsidRDefault="00B56C6A" w:rsidP="00095F84">
      <w:pPr>
        <w:pStyle w:val="NoSpacing"/>
        <w:jc w:val="center"/>
        <w:rPr>
          <w:rFonts w:ascii="Times New Roman" w:hAnsi="Times New Roman"/>
          <w:sz w:val="28"/>
          <w:szCs w:val="28"/>
        </w:rPr>
      </w:pPr>
      <w:r w:rsidRPr="004C63B8">
        <w:rPr>
          <w:rFonts w:ascii="Times New Roman" w:hAnsi="Times New Roman"/>
          <w:sz w:val="28"/>
          <w:szCs w:val="28"/>
        </w:rPr>
        <w:t>на 2019 – 2020 учебный год.</w:t>
      </w:r>
    </w:p>
    <w:p w:rsidR="00B56C6A" w:rsidRDefault="00B56C6A" w:rsidP="00095F84">
      <w:pPr>
        <w:pStyle w:val="NoSpacing"/>
        <w:jc w:val="center"/>
        <w:rPr>
          <w:rFonts w:ascii="Times New Roman" w:hAnsi="Times New Roman"/>
          <w:i/>
          <w:sz w:val="24"/>
          <w:szCs w:val="24"/>
        </w:rPr>
      </w:pPr>
    </w:p>
    <w:p w:rsidR="00B56C6A" w:rsidRDefault="00B56C6A" w:rsidP="00446AFE">
      <w:pPr>
        <w:pStyle w:val="NoSpacing"/>
        <w:rPr>
          <w:rFonts w:ascii="Times New Roman" w:hAnsi="Times New Roman"/>
          <w:i/>
          <w:sz w:val="24"/>
          <w:szCs w:val="24"/>
        </w:rPr>
      </w:pPr>
    </w:p>
    <w:tbl>
      <w:tblPr>
        <w:tblW w:w="9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8"/>
        <w:gridCol w:w="262"/>
        <w:gridCol w:w="4138"/>
        <w:gridCol w:w="1870"/>
        <w:gridCol w:w="3007"/>
      </w:tblGrid>
      <w:tr w:rsidR="00B56C6A" w:rsidRPr="00446AFE" w:rsidTr="00446AFE">
        <w:trPr>
          <w:trHeight w:val="146"/>
        </w:trPr>
        <w:tc>
          <w:tcPr>
            <w:tcW w:w="810" w:type="dxa"/>
            <w:gridSpan w:val="2"/>
          </w:tcPr>
          <w:p w:rsidR="00B56C6A" w:rsidRPr="00446AFE" w:rsidRDefault="00B56C6A" w:rsidP="002B79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46AFE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4138" w:type="dxa"/>
          </w:tcPr>
          <w:p w:rsidR="00B56C6A" w:rsidRPr="00446AFE" w:rsidRDefault="00B56C6A" w:rsidP="002B79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46AFE">
              <w:rPr>
                <w:rFonts w:ascii="Times New Roman" w:hAnsi="Times New Roman"/>
                <w:b/>
              </w:rPr>
              <w:t>МЕРОПРИЯТИЯ</w:t>
            </w:r>
          </w:p>
        </w:tc>
        <w:tc>
          <w:tcPr>
            <w:tcW w:w="1870" w:type="dxa"/>
          </w:tcPr>
          <w:p w:rsidR="00B56C6A" w:rsidRPr="00446AFE" w:rsidRDefault="00B56C6A" w:rsidP="002B79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46AFE">
              <w:rPr>
                <w:rFonts w:ascii="Times New Roman" w:hAnsi="Times New Roman"/>
                <w:b/>
              </w:rPr>
              <w:t>СРОКИ</w:t>
            </w:r>
          </w:p>
        </w:tc>
        <w:tc>
          <w:tcPr>
            <w:tcW w:w="3007" w:type="dxa"/>
          </w:tcPr>
          <w:p w:rsidR="00B56C6A" w:rsidRPr="00446AFE" w:rsidRDefault="00B56C6A" w:rsidP="002B79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46AFE"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B56C6A" w:rsidRPr="00446AFE" w:rsidTr="00446AFE">
        <w:trPr>
          <w:trHeight w:val="146"/>
        </w:trPr>
        <w:tc>
          <w:tcPr>
            <w:tcW w:w="9825" w:type="dxa"/>
            <w:gridSpan w:val="5"/>
          </w:tcPr>
          <w:p w:rsidR="00B56C6A" w:rsidRPr="00446AFE" w:rsidRDefault="00B56C6A" w:rsidP="00446AF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B56C6A" w:rsidRPr="00446AFE" w:rsidRDefault="00B56C6A" w:rsidP="00446A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46AFE">
              <w:rPr>
                <w:rFonts w:ascii="Times New Roman" w:hAnsi="Times New Roman"/>
                <w:b/>
              </w:rPr>
              <w:t>РАБОТА С ПЕДАГОГАМИ</w:t>
            </w:r>
          </w:p>
        </w:tc>
      </w:tr>
      <w:tr w:rsidR="00B56C6A" w:rsidRPr="00446AFE" w:rsidTr="00446AFE">
        <w:trPr>
          <w:trHeight w:val="146"/>
        </w:trPr>
        <w:tc>
          <w:tcPr>
            <w:tcW w:w="548" w:type="dxa"/>
          </w:tcPr>
          <w:p w:rsidR="00B56C6A" w:rsidRPr="00446AFE" w:rsidRDefault="00B56C6A" w:rsidP="00ED7E32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6AF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400" w:type="dxa"/>
            <w:gridSpan w:val="2"/>
          </w:tcPr>
          <w:p w:rsidR="00B56C6A" w:rsidRPr="00446AFE" w:rsidRDefault="00B56C6A" w:rsidP="00446A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46AFE"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по теме «Организация системы работы в ДОУ по патриотическому воспитанию»</w:t>
            </w:r>
          </w:p>
        </w:tc>
        <w:tc>
          <w:tcPr>
            <w:tcW w:w="1870" w:type="dxa"/>
          </w:tcPr>
          <w:p w:rsidR="00B56C6A" w:rsidRPr="00446AFE" w:rsidRDefault="00B56C6A" w:rsidP="00446AF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446AFE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B56C6A" w:rsidRPr="00446AFE" w:rsidRDefault="00B56C6A" w:rsidP="00446AF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7" w:type="dxa"/>
          </w:tcPr>
          <w:p w:rsidR="00B56C6A" w:rsidRPr="00446AFE" w:rsidRDefault="00B56C6A" w:rsidP="00446AF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446AFE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  <w:p w:rsidR="00B56C6A" w:rsidRPr="00446AFE" w:rsidRDefault="00B56C6A" w:rsidP="00446AF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446AFE">
              <w:rPr>
                <w:rFonts w:ascii="Times New Roman" w:hAnsi="Times New Roman"/>
                <w:sz w:val="28"/>
                <w:szCs w:val="28"/>
              </w:rPr>
              <w:t>Педагоги ДОУ</w:t>
            </w:r>
          </w:p>
          <w:p w:rsidR="00B56C6A" w:rsidRPr="00446AFE" w:rsidRDefault="00B56C6A" w:rsidP="00446AF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6C6A" w:rsidRPr="00446AFE" w:rsidTr="00446AFE">
        <w:trPr>
          <w:trHeight w:val="146"/>
        </w:trPr>
        <w:tc>
          <w:tcPr>
            <w:tcW w:w="548" w:type="dxa"/>
          </w:tcPr>
          <w:p w:rsidR="00B56C6A" w:rsidRPr="00446AFE" w:rsidRDefault="00B56C6A" w:rsidP="00ED7E32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6AF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400" w:type="dxa"/>
            <w:gridSpan w:val="2"/>
          </w:tcPr>
          <w:p w:rsidR="00B56C6A" w:rsidRPr="00446AFE" w:rsidRDefault="00B56C6A" w:rsidP="00446A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46AFE">
              <w:rPr>
                <w:rFonts w:ascii="Times New Roman" w:hAnsi="Times New Roman" w:cs="Times New Roman"/>
                <w:sz w:val="28"/>
                <w:szCs w:val="28"/>
              </w:rPr>
              <w:t>Консультация для педагогов ДОУ «Как знакомить дошкольников с историческим прошлым России»</w:t>
            </w:r>
          </w:p>
        </w:tc>
        <w:tc>
          <w:tcPr>
            <w:tcW w:w="1870" w:type="dxa"/>
          </w:tcPr>
          <w:p w:rsidR="00B56C6A" w:rsidRPr="00446AFE" w:rsidRDefault="00B56C6A" w:rsidP="00446AF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446AFE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B56C6A" w:rsidRPr="00446AFE" w:rsidRDefault="00B56C6A" w:rsidP="00446AF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7" w:type="dxa"/>
          </w:tcPr>
          <w:p w:rsidR="00B56C6A" w:rsidRPr="00446AFE" w:rsidRDefault="00B56C6A" w:rsidP="00446AF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446AFE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B56C6A" w:rsidRPr="00446AFE" w:rsidTr="00446AFE">
        <w:trPr>
          <w:trHeight w:val="146"/>
        </w:trPr>
        <w:tc>
          <w:tcPr>
            <w:tcW w:w="548" w:type="dxa"/>
          </w:tcPr>
          <w:p w:rsidR="00B56C6A" w:rsidRPr="00446AFE" w:rsidRDefault="00B56C6A" w:rsidP="00ED7E32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6AF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400" w:type="dxa"/>
            <w:gridSpan w:val="2"/>
          </w:tcPr>
          <w:p w:rsidR="00B56C6A" w:rsidRPr="00446AFE" w:rsidRDefault="00B56C6A" w:rsidP="00446AF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446AFE">
              <w:rPr>
                <w:rFonts w:ascii="Times New Roman" w:hAnsi="Times New Roman"/>
                <w:sz w:val="28"/>
                <w:szCs w:val="28"/>
              </w:rPr>
              <w:t>Организация выставки книг, брошюр, альбомов, творческой выставки детских работ ко дню защитника Отечества.</w:t>
            </w:r>
          </w:p>
        </w:tc>
        <w:tc>
          <w:tcPr>
            <w:tcW w:w="1870" w:type="dxa"/>
          </w:tcPr>
          <w:p w:rsidR="00B56C6A" w:rsidRPr="00446AFE" w:rsidRDefault="00B56C6A" w:rsidP="00446AF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446AFE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B56C6A" w:rsidRPr="00446AFE" w:rsidRDefault="00B56C6A" w:rsidP="00446AF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7" w:type="dxa"/>
          </w:tcPr>
          <w:p w:rsidR="00B56C6A" w:rsidRPr="00446AFE" w:rsidRDefault="00B56C6A" w:rsidP="00446AF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446AFE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B56C6A" w:rsidRPr="00446AFE" w:rsidTr="00446AFE">
        <w:trPr>
          <w:trHeight w:val="146"/>
        </w:trPr>
        <w:tc>
          <w:tcPr>
            <w:tcW w:w="548" w:type="dxa"/>
          </w:tcPr>
          <w:p w:rsidR="00B56C6A" w:rsidRPr="00446AFE" w:rsidRDefault="00B56C6A" w:rsidP="00ED7E32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6AF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400" w:type="dxa"/>
            <w:gridSpan w:val="2"/>
          </w:tcPr>
          <w:p w:rsidR="00B56C6A" w:rsidRPr="00446AFE" w:rsidRDefault="00B56C6A" w:rsidP="00446AF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446AFE">
              <w:rPr>
                <w:rFonts w:ascii="Times New Roman" w:hAnsi="Times New Roman"/>
                <w:sz w:val="28"/>
                <w:szCs w:val="28"/>
              </w:rPr>
              <w:t>Оформление родительских уголков, стендов информацией, посвященной Дню Победы.</w:t>
            </w:r>
          </w:p>
        </w:tc>
        <w:tc>
          <w:tcPr>
            <w:tcW w:w="1870" w:type="dxa"/>
          </w:tcPr>
          <w:p w:rsidR="00B56C6A" w:rsidRPr="00446AFE" w:rsidRDefault="00B56C6A" w:rsidP="00446AF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446AFE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B56C6A" w:rsidRPr="00446AFE" w:rsidRDefault="00B56C6A" w:rsidP="00446AF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7" w:type="dxa"/>
          </w:tcPr>
          <w:p w:rsidR="00B56C6A" w:rsidRPr="00446AFE" w:rsidRDefault="00B56C6A" w:rsidP="00446AF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446AFE">
              <w:rPr>
                <w:rFonts w:ascii="Times New Roman" w:hAnsi="Times New Roman"/>
                <w:sz w:val="28"/>
                <w:szCs w:val="28"/>
              </w:rPr>
              <w:t>Старший воспитатель,</w:t>
            </w:r>
          </w:p>
          <w:p w:rsidR="00B56C6A" w:rsidRPr="00446AFE" w:rsidRDefault="00B56C6A" w:rsidP="00446AF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446AFE">
              <w:rPr>
                <w:rFonts w:ascii="Times New Roman" w:hAnsi="Times New Roman"/>
                <w:sz w:val="28"/>
                <w:szCs w:val="28"/>
              </w:rPr>
              <w:t>Педагоги ДОУ</w:t>
            </w:r>
          </w:p>
        </w:tc>
      </w:tr>
      <w:tr w:rsidR="00B56C6A" w:rsidRPr="00446AFE" w:rsidTr="00446AFE">
        <w:trPr>
          <w:trHeight w:val="146"/>
        </w:trPr>
        <w:tc>
          <w:tcPr>
            <w:tcW w:w="548" w:type="dxa"/>
          </w:tcPr>
          <w:p w:rsidR="00B56C6A" w:rsidRPr="00446AFE" w:rsidRDefault="00B56C6A" w:rsidP="00ED7E32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6AF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400" w:type="dxa"/>
            <w:gridSpan w:val="2"/>
          </w:tcPr>
          <w:p w:rsidR="00B56C6A" w:rsidRPr="00446AFE" w:rsidRDefault="00B56C6A" w:rsidP="00446AF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446AFE">
              <w:rPr>
                <w:rFonts w:ascii="Times New Roman" w:hAnsi="Times New Roman"/>
                <w:sz w:val="28"/>
                <w:szCs w:val="28"/>
              </w:rPr>
              <w:t>Смотр уголков патриотического воспитания.</w:t>
            </w:r>
          </w:p>
        </w:tc>
        <w:tc>
          <w:tcPr>
            <w:tcW w:w="1870" w:type="dxa"/>
          </w:tcPr>
          <w:p w:rsidR="00B56C6A" w:rsidRPr="00446AFE" w:rsidRDefault="00B56C6A" w:rsidP="00446AF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446AFE"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B56C6A" w:rsidRPr="00446AFE" w:rsidRDefault="00B56C6A" w:rsidP="00446AF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7" w:type="dxa"/>
          </w:tcPr>
          <w:p w:rsidR="00B56C6A" w:rsidRPr="00446AFE" w:rsidRDefault="00B56C6A" w:rsidP="00446AF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446AFE">
              <w:rPr>
                <w:rFonts w:ascii="Times New Roman" w:hAnsi="Times New Roman"/>
                <w:sz w:val="28"/>
                <w:szCs w:val="28"/>
              </w:rPr>
              <w:t>Старший воспитатель,</w:t>
            </w:r>
          </w:p>
          <w:p w:rsidR="00B56C6A" w:rsidRPr="00446AFE" w:rsidRDefault="00B56C6A" w:rsidP="00446AF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446AFE">
              <w:rPr>
                <w:rFonts w:ascii="Times New Roman" w:hAnsi="Times New Roman"/>
                <w:sz w:val="28"/>
                <w:szCs w:val="28"/>
              </w:rPr>
              <w:t>Педагоги ДОУ</w:t>
            </w:r>
          </w:p>
        </w:tc>
      </w:tr>
      <w:tr w:rsidR="00B56C6A" w:rsidRPr="00446AFE" w:rsidTr="00446AFE">
        <w:trPr>
          <w:trHeight w:val="146"/>
        </w:trPr>
        <w:tc>
          <w:tcPr>
            <w:tcW w:w="548" w:type="dxa"/>
          </w:tcPr>
          <w:p w:rsidR="00B56C6A" w:rsidRPr="00446AFE" w:rsidRDefault="00B56C6A" w:rsidP="00ED7E32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6AF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400" w:type="dxa"/>
            <w:gridSpan w:val="2"/>
          </w:tcPr>
          <w:p w:rsidR="00B56C6A" w:rsidRPr="00446AFE" w:rsidRDefault="00B56C6A" w:rsidP="00446A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46AFE">
              <w:rPr>
                <w:rFonts w:ascii="Times New Roman" w:hAnsi="Times New Roman" w:cs="Times New Roman"/>
                <w:sz w:val="28"/>
                <w:szCs w:val="28"/>
              </w:rPr>
              <w:t>Изучение нормативных документов:</w:t>
            </w:r>
          </w:p>
          <w:p w:rsidR="00B56C6A" w:rsidRPr="00446AFE" w:rsidRDefault="00B56C6A" w:rsidP="00446A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46AFE">
              <w:rPr>
                <w:rFonts w:ascii="Times New Roman" w:hAnsi="Times New Roman" w:cs="Times New Roman"/>
                <w:sz w:val="28"/>
                <w:szCs w:val="28"/>
              </w:rPr>
              <w:t>-  Государственная программа «Патриотическое воспитание граждан Российской Федерации»;</w:t>
            </w:r>
          </w:p>
          <w:p w:rsidR="00B56C6A" w:rsidRDefault="00B56C6A" w:rsidP="00446A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46AFE">
              <w:rPr>
                <w:rFonts w:ascii="Times New Roman" w:hAnsi="Times New Roman" w:cs="Times New Roman"/>
                <w:sz w:val="28"/>
                <w:szCs w:val="28"/>
              </w:rPr>
              <w:t>- Письмо Администрации города «О разработке плана мероприятий Управления образования  по подготовке к празднованию 75-летия Победы советского народа в Великой Отечественной войне 1941-1945 годов».</w:t>
            </w:r>
          </w:p>
          <w:p w:rsidR="00B56C6A" w:rsidRPr="00446AFE" w:rsidRDefault="00B56C6A" w:rsidP="00446A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0" w:type="dxa"/>
          </w:tcPr>
          <w:p w:rsidR="00B56C6A" w:rsidRPr="00446AFE" w:rsidRDefault="00B56C6A" w:rsidP="00446AF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  <w:p w:rsidR="00B56C6A" w:rsidRPr="00446AFE" w:rsidRDefault="00B56C6A" w:rsidP="00446AF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446AFE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B56C6A" w:rsidRPr="00446AFE" w:rsidRDefault="00B56C6A" w:rsidP="00446AF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7" w:type="dxa"/>
          </w:tcPr>
          <w:p w:rsidR="00B56C6A" w:rsidRPr="00446AFE" w:rsidRDefault="00B56C6A" w:rsidP="00446AF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  <w:p w:rsidR="00B56C6A" w:rsidRPr="00446AFE" w:rsidRDefault="00B56C6A" w:rsidP="00446AF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446AFE">
              <w:rPr>
                <w:rFonts w:ascii="Times New Roman" w:hAnsi="Times New Roman"/>
                <w:sz w:val="28"/>
                <w:szCs w:val="28"/>
              </w:rPr>
              <w:t>Заведующий,</w:t>
            </w:r>
          </w:p>
          <w:p w:rsidR="00B56C6A" w:rsidRPr="00446AFE" w:rsidRDefault="00B56C6A" w:rsidP="00446AF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446AFE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B56C6A" w:rsidRPr="00446AFE" w:rsidTr="00446AFE">
        <w:trPr>
          <w:trHeight w:val="146"/>
        </w:trPr>
        <w:tc>
          <w:tcPr>
            <w:tcW w:w="9825" w:type="dxa"/>
            <w:gridSpan w:val="5"/>
          </w:tcPr>
          <w:p w:rsidR="00B56C6A" w:rsidRPr="00446AFE" w:rsidRDefault="00B56C6A" w:rsidP="00446AFE">
            <w:pPr>
              <w:pStyle w:val="NoSpacing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56C6A" w:rsidRPr="00446AFE" w:rsidRDefault="00B56C6A" w:rsidP="00446AFE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r w:rsidRPr="00446AFE">
              <w:rPr>
                <w:rFonts w:ascii="Times New Roman" w:hAnsi="Times New Roman"/>
                <w:b/>
              </w:rPr>
              <w:t>РАБОТА С ДЕТЬМИ</w:t>
            </w:r>
          </w:p>
        </w:tc>
      </w:tr>
      <w:tr w:rsidR="00B56C6A" w:rsidRPr="00446AFE" w:rsidTr="00446AFE">
        <w:trPr>
          <w:trHeight w:val="146"/>
        </w:trPr>
        <w:tc>
          <w:tcPr>
            <w:tcW w:w="810" w:type="dxa"/>
            <w:gridSpan w:val="2"/>
          </w:tcPr>
          <w:p w:rsidR="00B56C6A" w:rsidRPr="00446AFE" w:rsidRDefault="00B56C6A" w:rsidP="00ED7E32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6AF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38" w:type="dxa"/>
          </w:tcPr>
          <w:p w:rsidR="00B56C6A" w:rsidRPr="00446AFE" w:rsidRDefault="00B56C6A" w:rsidP="00446AF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446AFE">
              <w:rPr>
                <w:rFonts w:ascii="Times New Roman" w:hAnsi="Times New Roman"/>
                <w:sz w:val="28"/>
                <w:szCs w:val="28"/>
              </w:rPr>
              <w:t>Беседы, занятия, просмотр фильмов, чтение художественной литературы, сюжетно ролевые игры патриотической направленности.</w:t>
            </w:r>
          </w:p>
        </w:tc>
        <w:tc>
          <w:tcPr>
            <w:tcW w:w="1870" w:type="dxa"/>
          </w:tcPr>
          <w:p w:rsidR="00B56C6A" w:rsidRPr="00446AFE" w:rsidRDefault="00B56C6A" w:rsidP="00446AF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446AFE">
              <w:rPr>
                <w:rFonts w:ascii="Times New Roman" w:hAnsi="Times New Roman"/>
                <w:sz w:val="28"/>
                <w:szCs w:val="28"/>
              </w:rPr>
              <w:t>В соответствии с сеткой занятий</w:t>
            </w:r>
          </w:p>
        </w:tc>
        <w:tc>
          <w:tcPr>
            <w:tcW w:w="3007" w:type="dxa"/>
          </w:tcPr>
          <w:p w:rsidR="00B56C6A" w:rsidRPr="00446AFE" w:rsidRDefault="00B56C6A" w:rsidP="00446AF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446AFE">
              <w:rPr>
                <w:rFonts w:ascii="Times New Roman" w:hAnsi="Times New Roman"/>
                <w:sz w:val="28"/>
                <w:szCs w:val="28"/>
              </w:rPr>
              <w:t>Педагоги ДОУ</w:t>
            </w:r>
          </w:p>
        </w:tc>
      </w:tr>
      <w:tr w:rsidR="00B56C6A" w:rsidRPr="00446AFE" w:rsidTr="00446AFE">
        <w:trPr>
          <w:trHeight w:val="146"/>
        </w:trPr>
        <w:tc>
          <w:tcPr>
            <w:tcW w:w="810" w:type="dxa"/>
            <w:gridSpan w:val="2"/>
          </w:tcPr>
          <w:p w:rsidR="00B56C6A" w:rsidRPr="00446AFE" w:rsidRDefault="00B56C6A" w:rsidP="00ED7E32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6AF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38" w:type="dxa"/>
          </w:tcPr>
          <w:p w:rsidR="00B56C6A" w:rsidRPr="00446AFE" w:rsidRDefault="00B56C6A" w:rsidP="00446AF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446AFE">
              <w:rPr>
                <w:rFonts w:ascii="Times New Roman" w:hAnsi="Times New Roman"/>
                <w:sz w:val="28"/>
                <w:szCs w:val="28"/>
              </w:rPr>
              <w:t>Празднование «Дня матери»</w:t>
            </w:r>
          </w:p>
        </w:tc>
        <w:tc>
          <w:tcPr>
            <w:tcW w:w="1870" w:type="dxa"/>
          </w:tcPr>
          <w:p w:rsidR="00B56C6A" w:rsidRPr="00446AFE" w:rsidRDefault="00B56C6A" w:rsidP="00446AF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446AFE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  <w:p w:rsidR="00B56C6A" w:rsidRPr="00446AFE" w:rsidRDefault="00B56C6A" w:rsidP="00446AF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7" w:type="dxa"/>
          </w:tcPr>
          <w:p w:rsidR="00B56C6A" w:rsidRPr="00446AFE" w:rsidRDefault="00B56C6A" w:rsidP="00446AF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446AFE">
              <w:rPr>
                <w:rFonts w:ascii="Times New Roman" w:hAnsi="Times New Roman"/>
                <w:sz w:val="28"/>
                <w:szCs w:val="28"/>
              </w:rPr>
              <w:t>Муз. руководитель,</w:t>
            </w:r>
          </w:p>
          <w:p w:rsidR="00B56C6A" w:rsidRPr="00446AFE" w:rsidRDefault="00B56C6A" w:rsidP="00446AF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446AFE">
              <w:rPr>
                <w:rFonts w:ascii="Times New Roman" w:hAnsi="Times New Roman"/>
                <w:sz w:val="28"/>
                <w:szCs w:val="28"/>
              </w:rPr>
              <w:t>педагоги ДОУ</w:t>
            </w:r>
          </w:p>
        </w:tc>
      </w:tr>
      <w:tr w:rsidR="00B56C6A" w:rsidRPr="00446AFE" w:rsidTr="00446AFE">
        <w:trPr>
          <w:trHeight w:val="146"/>
        </w:trPr>
        <w:tc>
          <w:tcPr>
            <w:tcW w:w="810" w:type="dxa"/>
            <w:gridSpan w:val="2"/>
          </w:tcPr>
          <w:p w:rsidR="00B56C6A" w:rsidRPr="00446AFE" w:rsidRDefault="00B56C6A" w:rsidP="00ED7E32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6AF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38" w:type="dxa"/>
          </w:tcPr>
          <w:p w:rsidR="00B56C6A" w:rsidRPr="00446AFE" w:rsidRDefault="00B56C6A" w:rsidP="00446AF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446AFE">
              <w:rPr>
                <w:rFonts w:ascii="Times New Roman" w:hAnsi="Times New Roman"/>
                <w:sz w:val="28"/>
                <w:szCs w:val="28"/>
              </w:rPr>
              <w:t>Выставка детского рисунка «Портрет любимой мамочки»</w:t>
            </w:r>
          </w:p>
        </w:tc>
        <w:tc>
          <w:tcPr>
            <w:tcW w:w="1870" w:type="dxa"/>
          </w:tcPr>
          <w:p w:rsidR="00B56C6A" w:rsidRPr="00446AFE" w:rsidRDefault="00B56C6A" w:rsidP="00446AF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446AFE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  <w:p w:rsidR="00B56C6A" w:rsidRPr="00446AFE" w:rsidRDefault="00B56C6A" w:rsidP="00446AF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7" w:type="dxa"/>
          </w:tcPr>
          <w:p w:rsidR="00B56C6A" w:rsidRPr="00446AFE" w:rsidRDefault="00B56C6A" w:rsidP="00446AF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446AFE">
              <w:rPr>
                <w:rFonts w:ascii="Times New Roman" w:hAnsi="Times New Roman"/>
                <w:sz w:val="28"/>
                <w:szCs w:val="28"/>
              </w:rPr>
              <w:t>Педагоги ДОУ</w:t>
            </w:r>
          </w:p>
        </w:tc>
      </w:tr>
      <w:tr w:rsidR="00B56C6A" w:rsidRPr="00446AFE" w:rsidTr="00446AFE">
        <w:trPr>
          <w:trHeight w:val="146"/>
        </w:trPr>
        <w:tc>
          <w:tcPr>
            <w:tcW w:w="810" w:type="dxa"/>
            <w:gridSpan w:val="2"/>
          </w:tcPr>
          <w:p w:rsidR="00B56C6A" w:rsidRPr="00446AFE" w:rsidRDefault="00B56C6A" w:rsidP="00ED7E32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6AF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38" w:type="dxa"/>
          </w:tcPr>
          <w:p w:rsidR="00B56C6A" w:rsidRPr="00446AFE" w:rsidRDefault="00B56C6A" w:rsidP="00446AF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446AFE">
              <w:rPr>
                <w:rFonts w:ascii="Times New Roman" w:hAnsi="Times New Roman"/>
                <w:sz w:val="28"/>
                <w:szCs w:val="28"/>
              </w:rPr>
              <w:t>Выставка творческих работ «Государственные символы России. Герб, флаг».</w:t>
            </w:r>
          </w:p>
        </w:tc>
        <w:tc>
          <w:tcPr>
            <w:tcW w:w="1870" w:type="dxa"/>
          </w:tcPr>
          <w:p w:rsidR="00B56C6A" w:rsidRPr="00446AFE" w:rsidRDefault="00B56C6A" w:rsidP="00446AF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446AFE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  <w:p w:rsidR="00B56C6A" w:rsidRPr="00446AFE" w:rsidRDefault="00B56C6A" w:rsidP="00446AF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7" w:type="dxa"/>
          </w:tcPr>
          <w:p w:rsidR="00B56C6A" w:rsidRPr="00446AFE" w:rsidRDefault="00B56C6A" w:rsidP="00446AF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446AFE">
              <w:rPr>
                <w:rFonts w:ascii="Times New Roman" w:hAnsi="Times New Roman"/>
                <w:sz w:val="28"/>
                <w:szCs w:val="28"/>
              </w:rPr>
              <w:t>Педагоги ДОУ</w:t>
            </w:r>
          </w:p>
        </w:tc>
      </w:tr>
      <w:tr w:rsidR="00B56C6A" w:rsidRPr="00446AFE" w:rsidTr="00446AFE">
        <w:trPr>
          <w:trHeight w:val="146"/>
        </w:trPr>
        <w:tc>
          <w:tcPr>
            <w:tcW w:w="810" w:type="dxa"/>
            <w:gridSpan w:val="2"/>
          </w:tcPr>
          <w:p w:rsidR="00B56C6A" w:rsidRPr="00446AFE" w:rsidRDefault="00B56C6A" w:rsidP="00ED7E32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6AF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138" w:type="dxa"/>
          </w:tcPr>
          <w:p w:rsidR="00B56C6A" w:rsidRPr="00446AFE" w:rsidRDefault="00B56C6A" w:rsidP="00446AF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446AFE">
              <w:rPr>
                <w:rFonts w:ascii="Times New Roman" w:hAnsi="Times New Roman"/>
                <w:sz w:val="28"/>
                <w:szCs w:val="28"/>
              </w:rPr>
              <w:t>Мероприятия, посвященные празднованию Дня защитника Отечества.</w:t>
            </w:r>
          </w:p>
        </w:tc>
        <w:tc>
          <w:tcPr>
            <w:tcW w:w="1870" w:type="dxa"/>
          </w:tcPr>
          <w:p w:rsidR="00B56C6A" w:rsidRPr="00446AFE" w:rsidRDefault="00B56C6A" w:rsidP="00446AF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446AFE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B56C6A" w:rsidRPr="00446AFE" w:rsidRDefault="00B56C6A" w:rsidP="00446AF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7" w:type="dxa"/>
          </w:tcPr>
          <w:p w:rsidR="00B56C6A" w:rsidRPr="00446AFE" w:rsidRDefault="00B56C6A" w:rsidP="00446AF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446AFE">
              <w:rPr>
                <w:rFonts w:ascii="Times New Roman" w:hAnsi="Times New Roman"/>
                <w:sz w:val="28"/>
                <w:szCs w:val="28"/>
              </w:rPr>
              <w:t>Муз. руководитель,</w:t>
            </w:r>
          </w:p>
          <w:p w:rsidR="00B56C6A" w:rsidRPr="00446AFE" w:rsidRDefault="00B56C6A" w:rsidP="00446AF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446AFE">
              <w:rPr>
                <w:rFonts w:ascii="Times New Roman" w:hAnsi="Times New Roman"/>
                <w:sz w:val="28"/>
                <w:szCs w:val="28"/>
              </w:rPr>
              <w:t>педагоги ДОУ</w:t>
            </w:r>
          </w:p>
        </w:tc>
      </w:tr>
      <w:tr w:rsidR="00B56C6A" w:rsidRPr="00446AFE" w:rsidTr="00446AFE">
        <w:trPr>
          <w:trHeight w:val="146"/>
        </w:trPr>
        <w:tc>
          <w:tcPr>
            <w:tcW w:w="810" w:type="dxa"/>
            <w:gridSpan w:val="2"/>
          </w:tcPr>
          <w:p w:rsidR="00B56C6A" w:rsidRPr="00446AFE" w:rsidRDefault="00B56C6A" w:rsidP="00ED7E32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6AF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138" w:type="dxa"/>
          </w:tcPr>
          <w:p w:rsidR="00B56C6A" w:rsidRPr="00446AFE" w:rsidRDefault="00B56C6A" w:rsidP="00446AF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Встреча с военнослужащим пограничных войск.</w:t>
            </w:r>
          </w:p>
        </w:tc>
        <w:tc>
          <w:tcPr>
            <w:tcW w:w="1870" w:type="dxa"/>
          </w:tcPr>
          <w:p w:rsidR="00B56C6A" w:rsidRPr="00446AFE" w:rsidRDefault="00B56C6A" w:rsidP="00446AF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3007" w:type="dxa"/>
          </w:tcPr>
          <w:p w:rsidR="00B56C6A" w:rsidRPr="00446AFE" w:rsidRDefault="00B56C6A" w:rsidP="00446AF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446AFE">
              <w:rPr>
                <w:rFonts w:ascii="Times New Roman" w:hAnsi="Times New Roman"/>
                <w:sz w:val="28"/>
                <w:szCs w:val="28"/>
              </w:rPr>
              <w:t>Муз. руководитель,</w:t>
            </w:r>
          </w:p>
          <w:p w:rsidR="00B56C6A" w:rsidRPr="00446AFE" w:rsidRDefault="00B56C6A" w:rsidP="00446AF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446AFE">
              <w:rPr>
                <w:rFonts w:ascii="Times New Roman" w:hAnsi="Times New Roman"/>
                <w:sz w:val="28"/>
                <w:szCs w:val="28"/>
              </w:rPr>
              <w:t>педагоги ДОУ</w:t>
            </w:r>
          </w:p>
        </w:tc>
      </w:tr>
      <w:tr w:rsidR="00B56C6A" w:rsidRPr="00446AFE" w:rsidTr="00446AFE">
        <w:trPr>
          <w:trHeight w:val="146"/>
        </w:trPr>
        <w:tc>
          <w:tcPr>
            <w:tcW w:w="810" w:type="dxa"/>
            <w:gridSpan w:val="2"/>
          </w:tcPr>
          <w:p w:rsidR="00B56C6A" w:rsidRPr="00446AFE" w:rsidRDefault="00B56C6A" w:rsidP="00ED7E32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6AF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138" w:type="dxa"/>
          </w:tcPr>
          <w:p w:rsidR="00B56C6A" w:rsidRPr="00446AFE" w:rsidRDefault="00B56C6A" w:rsidP="00446AF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446AFE">
              <w:rPr>
                <w:rFonts w:ascii="Times New Roman" w:hAnsi="Times New Roman"/>
                <w:sz w:val="28"/>
                <w:szCs w:val="28"/>
              </w:rPr>
              <w:t>Праздник «Встреча масленицы»</w:t>
            </w:r>
          </w:p>
        </w:tc>
        <w:tc>
          <w:tcPr>
            <w:tcW w:w="1870" w:type="dxa"/>
          </w:tcPr>
          <w:p w:rsidR="00B56C6A" w:rsidRPr="00446AFE" w:rsidRDefault="00B56C6A" w:rsidP="00446AF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446AFE">
              <w:rPr>
                <w:rFonts w:ascii="Times New Roman" w:hAnsi="Times New Roman"/>
                <w:sz w:val="28"/>
                <w:szCs w:val="28"/>
              </w:rPr>
              <w:t>март</w:t>
            </w:r>
          </w:p>
          <w:p w:rsidR="00B56C6A" w:rsidRPr="00446AFE" w:rsidRDefault="00B56C6A" w:rsidP="00446AF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7" w:type="dxa"/>
          </w:tcPr>
          <w:p w:rsidR="00B56C6A" w:rsidRPr="00446AFE" w:rsidRDefault="00B56C6A" w:rsidP="00446AF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446AFE">
              <w:rPr>
                <w:rFonts w:ascii="Times New Roman" w:hAnsi="Times New Roman"/>
                <w:sz w:val="28"/>
                <w:szCs w:val="28"/>
              </w:rPr>
              <w:t>Муз. руководитель, педагоги ДОУ</w:t>
            </w:r>
          </w:p>
        </w:tc>
      </w:tr>
      <w:tr w:rsidR="00B56C6A" w:rsidRPr="00446AFE" w:rsidTr="00446AFE">
        <w:trPr>
          <w:trHeight w:val="146"/>
        </w:trPr>
        <w:tc>
          <w:tcPr>
            <w:tcW w:w="810" w:type="dxa"/>
            <w:gridSpan w:val="2"/>
          </w:tcPr>
          <w:p w:rsidR="00B56C6A" w:rsidRPr="00446AFE" w:rsidRDefault="00B56C6A" w:rsidP="00ED7E32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6AF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138" w:type="dxa"/>
          </w:tcPr>
          <w:p w:rsidR="00B56C6A" w:rsidRPr="00446AFE" w:rsidRDefault="00B56C6A" w:rsidP="00446AF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446AFE">
              <w:rPr>
                <w:rFonts w:ascii="Times New Roman" w:hAnsi="Times New Roman"/>
                <w:sz w:val="28"/>
                <w:szCs w:val="28"/>
              </w:rPr>
              <w:t>Тематические занятия, утренники, выставка творческих работ «День победы»</w:t>
            </w:r>
          </w:p>
        </w:tc>
        <w:tc>
          <w:tcPr>
            <w:tcW w:w="1870" w:type="dxa"/>
          </w:tcPr>
          <w:p w:rsidR="00B56C6A" w:rsidRPr="00446AFE" w:rsidRDefault="00B56C6A" w:rsidP="00446AF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446AFE"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B56C6A" w:rsidRPr="00446AFE" w:rsidRDefault="00B56C6A" w:rsidP="00446AF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7" w:type="dxa"/>
          </w:tcPr>
          <w:p w:rsidR="00B56C6A" w:rsidRPr="00446AFE" w:rsidRDefault="00B56C6A" w:rsidP="00446AF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446AFE">
              <w:rPr>
                <w:rFonts w:ascii="Times New Roman" w:hAnsi="Times New Roman"/>
                <w:sz w:val="28"/>
                <w:szCs w:val="28"/>
              </w:rPr>
              <w:t>Муз. руководитель, Педагоги ДОУ</w:t>
            </w:r>
          </w:p>
        </w:tc>
      </w:tr>
      <w:tr w:rsidR="00B56C6A" w:rsidRPr="00446AFE" w:rsidTr="00446AFE">
        <w:trPr>
          <w:trHeight w:val="146"/>
        </w:trPr>
        <w:tc>
          <w:tcPr>
            <w:tcW w:w="810" w:type="dxa"/>
            <w:gridSpan w:val="2"/>
          </w:tcPr>
          <w:p w:rsidR="00B56C6A" w:rsidRPr="00446AFE" w:rsidRDefault="00B56C6A" w:rsidP="00ED7E32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6AF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138" w:type="dxa"/>
          </w:tcPr>
          <w:p w:rsidR="00B56C6A" w:rsidRPr="00446AFE" w:rsidRDefault="00B56C6A" w:rsidP="00446AF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446AFE">
              <w:rPr>
                <w:rFonts w:ascii="Times New Roman" w:hAnsi="Times New Roman"/>
                <w:sz w:val="28"/>
                <w:szCs w:val="28"/>
              </w:rPr>
              <w:t>Фотовыставка «Будущие защитники»</w:t>
            </w:r>
          </w:p>
        </w:tc>
        <w:tc>
          <w:tcPr>
            <w:tcW w:w="1870" w:type="dxa"/>
          </w:tcPr>
          <w:p w:rsidR="00B56C6A" w:rsidRPr="00446AFE" w:rsidRDefault="00B56C6A" w:rsidP="00446AF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446AFE"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B56C6A" w:rsidRPr="00446AFE" w:rsidRDefault="00B56C6A" w:rsidP="00446AF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7" w:type="dxa"/>
          </w:tcPr>
          <w:p w:rsidR="00B56C6A" w:rsidRPr="00446AFE" w:rsidRDefault="00B56C6A" w:rsidP="00446AF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446AFE">
              <w:rPr>
                <w:rFonts w:ascii="Times New Roman" w:hAnsi="Times New Roman"/>
                <w:sz w:val="28"/>
                <w:szCs w:val="28"/>
              </w:rPr>
              <w:t>Педагоги ДОУ</w:t>
            </w:r>
          </w:p>
        </w:tc>
      </w:tr>
      <w:tr w:rsidR="00B56C6A" w:rsidRPr="00446AFE" w:rsidTr="00446AFE">
        <w:trPr>
          <w:trHeight w:val="146"/>
        </w:trPr>
        <w:tc>
          <w:tcPr>
            <w:tcW w:w="810" w:type="dxa"/>
            <w:gridSpan w:val="2"/>
          </w:tcPr>
          <w:p w:rsidR="00B56C6A" w:rsidRPr="00446AFE" w:rsidRDefault="00B56C6A" w:rsidP="00ED7E32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38" w:type="dxa"/>
          </w:tcPr>
          <w:p w:rsidR="00B56C6A" w:rsidRPr="00446AFE" w:rsidRDefault="00B56C6A" w:rsidP="00427CF2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446AFE">
              <w:rPr>
                <w:rFonts w:ascii="Times New Roman" w:hAnsi="Times New Roman"/>
                <w:sz w:val="28"/>
                <w:szCs w:val="28"/>
              </w:rPr>
              <w:t>Встреча 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патриотическим </w:t>
            </w:r>
            <w:r w:rsidRPr="00446AF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отрядом ФОРПОСТ</w:t>
            </w:r>
            <w:r w:rsidRPr="00446AF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70" w:type="dxa"/>
          </w:tcPr>
          <w:p w:rsidR="00B56C6A" w:rsidRPr="00446AFE" w:rsidRDefault="00B56C6A" w:rsidP="00427CF2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B56C6A" w:rsidRPr="00446AFE" w:rsidRDefault="00B56C6A" w:rsidP="00427CF2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7" w:type="dxa"/>
          </w:tcPr>
          <w:p w:rsidR="00B56C6A" w:rsidRDefault="00B56C6A" w:rsidP="00427CF2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воспитатель,</w:t>
            </w:r>
          </w:p>
          <w:p w:rsidR="00B56C6A" w:rsidRPr="00446AFE" w:rsidRDefault="00B56C6A" w:rsidP="00427CF2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 ДОУ</w:t>
            </w:r>
          </w:p>
        </w:tc>
      </w:tr>
      <w:tr w:rsidR="00B56C6A" w:rsidRPr="00446AFE" w:rsidTr="00446AFE">
        <w:trPr>
          <w:trHeight w:val="146"/>
        </w:trPr>
        <w:tc>
          <w:tcPr>
            <w:tcW w:w="9825" w:type="dxa"/>
            <w:gridSpan w:val="5"/>
          </w:tcPr>
          <w:p w:rsidR="00B56C6A" w:rsidRPr="00446AFE" w:rsidRDefault="00B56C6A" w:rsidP="00446AFE">
            <w:pPr>
              <w:pStyle w:val="NoSpacing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56C6A" w:rsidRPr="00446AFE" w:rsidRDefault="00B56C6A" w:rsidP="00446AFE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r w:rsidRPr="00446AFE">
              <w:rPr>
                <w:rFonts w:ascii="Times New Roman" w:hAnsi="Times New Roman"/>
                <w:b/>
              </w:rPr>
              <w:t>РАБОТА С РОДИТЕЛЯМИ</w:t>
            </w:r>
          </w:p>
        </w:tc>
      </w:tr>
      <w:tr w:rsidR="00B56C6A" w:rsidRPr="00446AFE" w:rsidTr="00446AFE">
        <w:trPr>
          <w:trHeight w:val="146"/>
        </w:trPr>
        <w:tc>
          <w:tcPr>
            <w:tcW w:w="810" w:type="dxa"/>
            <w:gridSpan w:val="2"/>
          </w:tcPr>
          <w:p w:rsidR="00B56C6A" w:rsidRPr="00446AFE" w:rsidRDefault="00B56C6A" w:rsidP="00ED7E32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6AF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38" w:type="dxa"/>
          </w:tcPr>
          <w:p w:rsidR="00B56C6A" w:rsidRPr="00446AFE" w:rsidRDefault="00B56C6A" w:rsidP="00446AF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446AFE">
              <w:rPr>
                <w:rFonts w:ascii="Times New Roman" w:hAnsi="Times New Roman"/>
                <w:sz w:val="28"/>
                <w:szCs w:val="28"/>
              </w:rPr>
              <w:t>Консультации «Как знакомить ребенка с важными датами нашей страны»</w:t>
            </w:r>
          </w:p>
        </w:tc>
        <w:tc>
          <w:tcPr>
            <w:tcW w:w="1870" w:type="dxa"/>
          </w:tcPr>
          <w:p w:rsidR="00B56C6A" w:rsidRPr="00446AFE" w:rsidRDefault="00B56C6A" w:rsidP="00446AF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446AFE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  <w:p w:rsidR="00B56C6A" w:rsidRPr="00446AFE" w:rsidRDefault="00B56C6A" w:rsidP="00446AF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7" w:type="dxa"/>
          </w:tcPr>
          <w:p w:rsidR="00B56C6A" w:rsidRPr="00446AFE" w:rsidRDefault="00B56C6A" w:rsidP="00446AF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446AFE">
              <w:rPr>
                <w:rFonts w:ascii="Times New Roman" w:hAnsi="Times New Roman"/>
                <w:sz w:val="28"/>
                <w:szCs w:val="28"/>
              </w:rPr>
              <w:t>Педагоги ДОУ</w:t>
            </w:r>
          </w:p>
        </w:tc>
      </w:tr>
      <w:tr w:rsidR="00B56C6A" w:rsidRPr="00446AFE" w:rsidTr="00446AFE">
        <w:trPr>
          <w:trHeight w:val="146"/>
        </w:trPr>
        <w:tc>
          <w:tcPr>
            <w:tcW w:w="810" w:type="dxa"/>
            <w:gridSpan w:val="2"/>
          </w:tcPr>
          <w:p w:rsidR="00B56C6A" w:rsidRPr="00446AFE" w:rsidRDefault="00B56C6A" w:rsidP="00ED7E32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6AF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38" w:type="dxa"/>
          </w:tcPr>
          <w:p w:rsidR="00B56C6A" w:rsidRPr="00446AFE" w:rsidRDefault="00B56C6A" w:rsidP="00446AF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446AFE">
              <w:rPr>
                <w:rFonts w:ascii="Times New Roman" w:hAnsi="Times New Roman"/>
                <w:sz w:val="28"/>
                <w:szCs w:val="28"/>
              </w:rPr>
              <w:t>Групповые собрания «Роль семьи в нравственно – патриотическом воспитании дошкольника»</w:t>
            </w:r>
          </w:p>
        </w:tc>
        <w:tc>
          <w:tcPr>
            <w:tcW w:w="1870" w:type="dxa"/>
          </w:tcPr>
          <w:p w:rsidR="00B56C6A" w:rsidRPr="00446AFE" w:rsidRDefault="00B56C6A" w:rsidP="00446AF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446AFE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B56C6A" w:rsidRPr="00446AFE" w:rsidRDefault="00B56C6A" w:rsidP="00446AF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7" w:type="dxa"/>
          </w:tcPr>
          <w:p w:rsidR="00B56C6A" w:rsidRPr="00446AFE" w:rsidRDefault="00B56C6A" w:rsidP="00446AF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446AFE">
              <w:rPr>
                <w:rFonts w:ascii="Times New Roman" w:hAnsi="Times New Roman"/>
                <w:sz w:val="28"/>
                <w:szCs w:val="28"/>
              </w:rPr>
              <w:t>Педагоги ДОУ</w:t>
            </w:r>
          </w:p>
        </w:tc>
      </w:tr>
      <w:tr w:rsidR="00B56C6A" w:rsidRPr="00446AFE" w:rsidTr="00446AFE">
        <w:trPr>
          <w:trHeight w:val="146"/>
        </w:trPr>
        <w:tc>
          <w:tcPr>
            <w:tcW w:w="810" w:type="dxa"/>
            <w:gridSpan w:val="2"/>
          </w:tcPr>
          <w:p w:rsidR="00B56C6A" w:rsidRPr="00446AFE" w:rsidRDefault="00B56C6A" w:rsidP="00ED7E32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6AF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38" w:type="dxa"/>
          </w:tcPr>
          <w:p w:rsidR="00B56C6A" w:rsidRPr="00446AFE" w:rsidRDefault="00B56C6A" w:rsidP="00446AF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446AFE">
              <w:rPr>
                <w:rFonts w:ascii="Times New Roman" w:hAnsi="Times New Roman"/>
                <w:sz w:val="28"/>
                <w:szCs w:val="28"/>
              </w:rPr>
              <w:t>Информация в родительских уголках ДОУ по патриотическому воспитанию.</w:t>
            </w:r>
          </w:p>
        </w:tc>
        <w:tc>
          <w:tcPr>
            <w:tcW w:w="1870" w:type="dxa"/>
          </w:tcPr>
          <w:p w:rsidR="00B56C6A" w:rsidRPr="00446AFE" w:rsidRDefault="00B56C6A" w:rsidP="00446AF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446AF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:rsidR="00B56C6A" w:rsidRPr="00446AFE" w:rsidRDefault="00B56C6A" w:rsidP="00446AF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7" w:type="dxa"/>
          </w:tcPr>
          <w:p w:rsidR="00B56C6A" w:rsidRPr="00446AFE" w:rsidRDefault="00B56C6A" w:rsidP="00446AF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446AFE">
              <w:rPr>
                <w:rFonts w:ascii="Times New Roman" w:hAnsi="Times New Roman"/>
                <w:sz w:val="28"/>
                <w:szCs w:val="28"/>
              </w:rPr>
              <w:t>Педагоги ДОУ</w:t>
            </w:r>
          </w:p>
        </w:tc>
      </w:tr>
      <w:tr w:rsidR="00B56C6A" w:rsidRPr="00446AFE" w:rsidTr="00446AFE">
        <w:trPr>
          <w:trHeight w:val="146"/>
        </w:trPr>
        <w:tc>
          <w:tcPr>
            <w:tcW w:w="810" w:type="dxa"/>
            <w:gridSpan w:val="2"/>
          </w:tcPr>
          <w:p w:rsidR="00B56C6A" w:rsidRPr="00446AFE" w:rsidRDefault="00B56C6A" w:rsidP="00ED7E32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6AF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38" w:type="dxa"/>
          </w:tcPr>
          <w:p w:rsidR="00B56C6A" w:rsidRPr="00446AFE" w:rsidRDefault="00B56C6A" w:rsidP="00446AF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446AFE">
              <w:rPr>
                <w:rFonts w:ascii="Times New Roman" w:hAnsi="Times New Roman"/>
                <w:sz w:val="28"/>
                <w:szCs w:val="28"/>
              </w:rPr>
              <w:t>Привлекать родителей к подготовке и участию в культурно – массовых мероприятиях ДОУ.</w:t>
            </w:r>
          </w:p>
        </w:tc>
        <w:tc>
          <w:tcPr>
            <w:tcW w:w="1870" w:type="dxa"/>
          </w:tcPr>
          <w:p w:rsidR="00B56C6A" w:rsidRPr="00446AFE" w:rsidRDefault="00B56C6A" w:rsidP="00446AF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446AFE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3007" w:type="dxa"/>
          </w:tcPr>
          <w:p w:rsidR="00B56C6A" w:rsidRPr="00446AFE" w:rsidRDefault="00B56C6A" w:rsidP="00446AF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446AFE">
              <w:rPr>
                <w:rFonts w:ascii="Times New Roman" w:hAnsi="Times New Roman"/>
                <w:sz w:val="28"/>
                <w:szCs w:val="28"/>
              </w:rPr>
              <w:t>Педагоги ДОУ</w:t>
            </w:r>
          </w:p>
        </w:tc>
      </w:tr>
    </w:tbl>
    <w:p w:rsidR="00B56C6A" w:rsidRPr="00095F84" w:rsidRDefault="00B56C6A" w:rsidP="00446AFE">
      <w:pPr>
        <w:pStyle w:val="NoSpacing"/>
      </w:pPr>
    </w:p>
    <w:sectPr w:rsidR="00B56C6A" w:rsidRPr="00095F84" w:rsidSect="002B79B0">
      <w:pgSz w:w="11906" w:h="16838"/>
      <w:pgMar w:top="899" w:right="851" w:bottom="1134" w:left="13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64821"/>
    <w:multiLevelType w:val="hybridMultilevel"/>
    <w:tmpl w:val="9E280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3D5582"/>
    <w:multiLevelType w:val="hybridMultilevel"/>
    <w:tmpl w:val="13421F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2903AD"/>
    <w:multiLevelType w:val="hybridMultilevel"/>
    <w:tmpl w:val="75220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5F84"/>
    <w:rsid w:val="000558B2"/>
    <w:rsid w:val="00095F84"/>
    <w:rsid w:val="000C4E8B"/>
    <w:rsid w:val="000E5628"/>
    <w:rsid w:val="00112387"/>
    <w:rsid w:val="001D0035"/>
    <w:rsid w:val="001D02D3"/>
    <w:rsid w:val="00276B9E"/>
    <w:rsid w:val="002B79B0"/>
    <w:rsid w:val="002D1D22"/>
    <w:rsid w:val="00357022"/>
    <w:rsid w:val="003903BF"/>
    <w:rsid w:val="0039141D"/>
    <w:rsid w:val="00427CF2"/>
    <w:rsid w:val="00446AFE"/>
    <w:rsid w:val="00471B0F"/>
    <w:rsid w:val="004A2347"/>
    <w:rsid w:val="004A48F0"/>
    <w:rsid w:val="004C2DF1"/>
    <w:rsid w:val="004C63B8"/>
    <w:rsid w:val="004D4B75"/>
    <w:rsid w:val="005A3166"/>
    <w:rsid w:val="00612C1F"/>
    <w:rsid w:val="00617A3B"/>
    <w:rsid w:val="0064476A"/>
    <w:rsid w:val="00672E19"/>
    <w:rsid w:val="007803F6"/>
    <w:rsid w:val="008266CA"/>
    <w:rsid w:val="008F3516"/>
    <w:rsid w:val="0097227E"/>
    <w:rsid w:val="00977F89"/>
    <w:rsid w:val="009B0D64"/>
    <w:rsid w:val="009B2A52"/>
    <w:rsid w:val="009D5CE0"/>
    <w:rsid w:val="009E154B"/>
    <w:rsid w:val="00A20A93"/>
    <w:rsid w:val="00AA1E40"/>
    <w:rsid w:val="00AB7055"/>
    <w:rsid w:val="00AC4193"/>
    <w:rsid w:val="00B56C6A"/>
    <w:rsid w:val="00C369B1"/>
    <w:rsid w:val="00D1263D"/>
    <w:rsid w:val="00D866B0"/>
    <w:rsid w:val="00D914DC"/>
    <w:rsid w:val="00E142FE"/>
    <w:rsid w:val="00E207EF"/>
    <w:rsid w:val="00E46066"/>
    <w:rsid w:val="00E518BB"/>
    <w:rsid w:val="00EA3603"/>
    <w:rsid w:val="00ED7E32"/>
    <w:rsid w:val="00FE3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41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095F84"/>
    <w:rPr>
      <w:lang w:eastAsia="en-US"/>
    </w:rPr>
  </w:style>
  <w:style w:type="table" w:styleId="TableGrid">
    <w:name w:val="Table Grid"/>
    <w:basedOn w:val="TableNormal"/>
    <w:uiPriority w:val="99"/>
    <w:rsid w:val="0039141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A20A93"/>
    <w:pPr>
      <w:ind w:left="720"/>
      <w:contextualSpacing/>
    </w:pPr>
  </w:style>
  <w:style w:type="paragraph" w:customStyle="1" w:styleId="ConsPlusNormal">
    <w:name w:val="ConsPlusNormal"/>
    <w:uiPriority w:val="99"/>
    <w:rsid w:val="000C4E8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805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805485">
          <w:marLeft w:val="0"/>
          <w:marRight w:val="0"/>
          <w:marTop w:val="204"/>
          <w:marBottom w:val="2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0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805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80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0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805474">
                  <w:marLeft w:val="0"/>
                  <w:marRight w:val="0"/>
                  <w:marTop w:val="0"/>
                  <w:marBottom w:val="0"/>
                  <w:divBdr>
                    <w:top w:val="single" w:sz="12" w:space="7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80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805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805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805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805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4805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4805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4805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4805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805451">
                                                          <w:marLeft w:val="136"/>
                                                          <w:marRight w:val="136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4805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48054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48054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4805484">
                                                                          <w:marLeft w:val="136"/>
                                                                          <w:marRight w:val="136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48054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48054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48054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48054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48054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dotted" w:sz="6" w:space="3" w:color="7F7F7F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548054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dotted" w:sz="6" w:space="3" w:color="7F7F7F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548054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dotted" w:sz="6" w:space="3" w:color="7F7F7F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548054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dotted" w:sz="6" w:space="3" w:color="7F7F7F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548054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548054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312"/>
                                                                                                  <w:marBottom w:val="781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548054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548054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5480545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80547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8548054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85480545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8548054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5480547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80544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8548054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548054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dotted" w:sz="6" w:space="3" w:color="7F7F7F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548054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dotted" w:sz="6" w:space="3" w:color="7F7F7F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548054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7" w:color="666666"/>
                                                                                                <w:left w:val="dotted" w:sz="6" w:space="7" w:color="666666"/>
                                                                                                <w:bottom w:val="dotted" w:sz="6" w:space="7" w:color="666666"/>
                                                                                                <w:right w:val="dotted" w:sz="6" w:space="7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548054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dotted" w:sz="6" w:space="3" w:color="7F7F7F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548054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dotted" w:sz="6" w:space="3" w:color="7F7F7F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548054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dotted" w:sz="6" w:space="3" w:color="7F7F7F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548054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dotted" w:sz="6" w:space="3" w:color="7F7F7F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4805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623</TotalTime>
  <Pages>2</Pages>
  <Words>455</Words>
  <Characters>2595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МК!</dc:creator>
  <cp:keywords/>
  <dc:description/>
  <cp:lastModifiedBy>Пользователь Windows</cp:lastModifiedBy>
  <cp:revision>5</cp:revision>
  <cp:lastPrinted>2016-02-10T05:36:00Z</cp:lastPrinted>
  <dcterms:created xsi:type="dcterms:W3CDTF">2014-10-27T04:19:00Z</dcterms:created>
  <dcterms:modified xsi:type="dcterms:W3CDTF">2019-08-27T13:31:00Z</dcterms:modified>
</cp:coreProperties>
</file>